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69" w:rsidRDefault="00AB3F69">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3pt;margin-top:-59.75pt;width:180.3pt;height:118.65pt;z-index:-251657728" wrapcoords="-90 0 -90 21463 21600 21463 21600 0 -90 0">
            <v:imagedata r:id="rId4" o:title=""/>
            <w10:wrap type="through"/>
          </v:shape>
        </w:pict>
      </w:r>
      <w:r>
        <w:rPr>
          <w:noProof/>
          <w:lang w:val="en-US" w:eastAsia="en-US"/>
        </w:rPr>
        <w:pict>
          <v:shape id="_x0000_s1027" type="#_x0000_t75" style="position:absolute;margin-left:371.1pt;margin-top:-60.8pt;width:195.85pt;height:119.7pt;z-index:-251660800" wrapcoords="-83 0 -83 21465 21600 21465 21600 0 -83 0">
            <v:imagedata r:id="rId5" o:title=""/>
            <w10:wrap type="through"/>
          </v:shape>
        </w:pict>
      </w:r>
      <w:r>
        <w:rPr>
          <w:noProof/>
          <w:lang w:val="en-US"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149.85pt;margin-top:-41.45pt;width:223.65pt;height:88.9pt;z-index:-251658752" wrapcoords="1087 0 72 545 0 1997 290 2904 -72 4538 -72 5264 10655 5808 3552 7624 1812 8168 1667 12161 1885 13432 10655 14521 4421 15973 3479 16336 3479 17425 2899 19422 2754 21418 15801 21418 17541 21418 17613 21418 17976 20329 18338 17970 18338 16699 16091 15973 10655 14521 14859 14521 19426 13069 19426 10891 19281 8168 10655 5808 20803 4901 21238 4175 20513 2904 20875 545 20658 0 19353 0 1087 0" adj="0,10936" fillcolor="black">
            <v:fill r:id="rId6" o:title="" recolor="t"/>
            <v:stroke r:id="rId6" o:title=""/>
            <v:shadow color="#868686"/>
            <v:textpath style="font-family:&quot;Mistral&quot;;v-text-kern:t" trim="t" fitpath="t" xscale="f" string="SALIDA GRUPAL&#10;PUNTA CANA&#10;ABRIL 2017"/>
            <w10:wrap type="through"/>
          </v:shape>
        </w:pict>
      </w:r>
    </w:p>
    <w:p w:rsidR="00AB3F69" w:rsidRPr="00791DF6" w:rsidRDefault="00AB3F69"/>
    <w:p w:rsidR="00AB3F69" w:rsidRPr="00791DF6" w:rsidRDefault="00AB3F69">
      <w:r>
        <w:rPr>
          <w:noProof/>
          <w:lang w:val="en-US" w:eastAsia="en-US"/>
        </w:rPr>
        <w:pict>
          <v:shape id="_x0000_s1029" type="#_x0000_t75" style="position:absolute;margin-left:-373.65pt;margin-top:18.35pt;width:600.95pt;height:244.35pt;z-index:-251659776" wrapcoords="-27 0 -27 21534 21600 21534 21600 0 -27 0">
            <v:imagedata r:id="rId7" o:title=""/>
            <w10:wrap type="through"/>
          </v:shape>
        </w:pict>
      </w:r>
    </w:p>
    <w:p w:rsidR="00AB3F69" w:rsidRDefault="00AB3F69" w:rsidP="00513CA7">
      <w:pPr>
        <w:jc w:val="center"/>
        <w:rPr>
          <w:rFonts w:ascii="BRADDON" w:hAnsi="BRADDON"/>
          <w:sz w:val="36"/>
          <w:szCs w:val="36"/>
        </w:rPr>
      </w:pPr>
      <w:r w:rsidRPr="00D23CF2">
        <w:rPr>
          <w:rFonts w:ascii="MV Boli" w:hAnsi="MV Boli" w:cs="MV Boli"/>
          <w:b/>
          <w:sz w:val="44"/>
          <w:szCs w:val="44"/>
        </w:rPr>
        <w:t>10</w:t>
      </w:r>
      <w:r>
        <w:rPr>
          <w:rFonts w:ascii="BRADDON" w:hAnsi="BRADDON"/>
          <w:b/>
          <w:sz w:val="44"/>
          <w:szCs w:val="44"/>
        </w:rPr>
        <w:t xml:space="preserve"> </w:t>
      </w:r>
      <w:r>
        <w:rPr>
          <w:rFonts w:ascii="BRADDON" w:hAnsi="BRADDON"/>
          <w:b/>
          <w:i/>
          <w:sz w:val="44"/>
          <w:szCs w:val="44"/>
        </w:rPr>
        <w:t>Noches de Estadía -  Hotel RIU PALACE con Régimen  ALL INCLUSIVE</w:t>
      </w:r>
    </w:p>
    <w:p w:rsidR="00AB3F69" w:rsidRPr="00E03D76" w:rsidRDefault="00AB3F69">
      <w:pPr>
        <w:rPr>
          <w:rFonts w:ascii="Mistral" w:hAnsi="Mistral"/>
          <w:sz w:val="44"/>
          <w:szCs w:val="44"/>
        </w:rPr>
      </w:pPr>
      <w:r>
        <w:rPr>
          <w:noProof/>
          <w:lang w:val="en-US" w:eastAsia="en-US"/>
        </w:rPr>
        <w:pict>
          <v:shape id="Imagen 2" o:spid="_x0000_s1030" type="#_x0000_t75" alt="Resultado de imagen para avianca logo" style="position:absolute;margin-left:155.9pt;margin-top:.95pt;width:316.45pt;height:18.25pt;z-index:-251656704;visibility:visible" wrapcoords="-51 0 -51 20700 21600 20700 21600 0 -51 0">
            <v:imagedata r:id="rId8" o:title=""/>
            <w10:wrap type="through"/>
          </v:shape>
        </w:pict>
      </w:r>
      <w:r w:rsidRPr="00E03D76">
        <w:rPr>
          <w:rFonts w:ascii="Mistral" w:hAnsi="Mistral"/>
          <w:sz w:val="44"/>
          <w:szCs w:val="44"/>
        </w:rPr>
        <w:t xml:space="preserve">VIAJANDO CON </w:t>
      </w:r>
    </w:p>
    <w:p w:rsidR="00AB3F69" w:rsidRPr="00323D50" w:rsidRDefault="00AB3F69">
      <w:bookmarkStart w:id="0" w:name="_GoBack"/>
      <w:bookmarkEnd w:id="0"/>
    </w:p>
    <w:p w:rsidR="00AB3F69" w:rsidRDefault="00AB3F69">
      <w:pPr>
        <w:rPr>
          <w:rFonts w:ascii="BRADDON" w:hAnsi="BRADDON"/>
          <w:sz w:val="36"/>
          <w:szCs w:val="36"/>
        </w:rPr>
      </w:pPr>
      <w:r w:rsidRPr="00CB1FD3">
        <w:rPr>
          <w:rFonts w:ascii="BRADDON" w:hAnsi="BRADDON"/>
          <w:sz w:val="36"/>
          <w:szCs w:val="36"/>
          <w:u w:val="single"/>
        </w:rPr>
        <w:t>SALIDA DESDE EZEIZA</w:t>
      </w:r>
      <w:r>
        <w:rPr>
          <w:rFonts w:ascii="BRADDON" w:hAnsi="BRADDON"/>
          <w:sz w:val="36"/>
          <w:szCs w:val="36"/>
        </w:rPr>
        <w:t xml:space="preserve"> EL 24 DE ABRIL </w:t>
      </w:r>
      <w:smartTag w:uri="urn:schemas-microsoft-com:office:smarttags" w:element="metricconverter">
        <w:smartTagPr>
          <w:attr w:name="ProductID" w:val="2017 A"/>
        </w:smartTagPr>
        <w:r>
          <w:rPr>
            <w:rFonts w:ascii="BRADDON" w:hAnsi="BRADDON"/>
            <w:sz w:val="36"/>
            <w:szCs w:val="36"/>
          </w:rPr>
          <w:t>2017 A</w:t>
        </w:r>
      </w:smartTag>
      <w:r>
        <w:rPr>
          <w:rFonts w:ascii="BRADDON" w:hAnsi="BRADDON"/>
          <w:sz w:val="36"/>
          <w:szCs w:val="36"/>
        </w:rPr>
        <w:t xml:space="preserve"> LAS 08,17 HS.</w:t>
      </w:r>
    </w:p>
    <w:p w:rsidR="00AB3F69" w:rsidRDefault="00AB3F69">
      <w:pPr>
        <w:rPr>
          <w:rFonts w:ascii="BRADDON" w:hAnsi="BRADDON"/>
          <w:sz w:val="36"/>
          <w:szCs w:val="36"/>
        </w:rPr>
      </w:pPr>
    </w:p>
    <w:p w:rsidR="00AB3F69" w:rsidRDefault="00AB3F69">
      <w:pPr>
        <w:rPr>
          <w:rFonts w:ascii="BRADDON" w:hAnsi="BRADDON"/>
          <w:sz w:val="36"/>
          <w:szCs w:val="36"/>
        </w:rPr>
      </w:pPr>
      <w:r w:rsidRPr="00CB1FD3">
        <w:rPr>
          <w:rFonts w:ascii="BRADDON" w:hAnsi="BRADDON"/>
          <w:sz w:val="36"/>
          <w:szCs w:val="36"/>
          <w:u w:val="single"/>
        </w:rPr>
        <w:t xml:space="preserve">REGRESO DESDE </w:t>
      </w:r>
      <w:r>
        <w:rPr>
          <w:rFonts w:ascii="BRADDON" w:hAnsi="BRADDON"/>
          <w:sz w:val="36"/>
          <w:szCs w:val="36"/>
          <w:u w:val="single"/>
        </w:rPr>
        <w:t>PUNTA CANA:</w:t>
      </w:r>
      <w:r>
        <w:rPr>
          <w:rFonts w:ascii="BRADDON" w:hAnsi="BRADDON"/>
          <w:sz w:val="36"/>
          <w:szCs w:val="36"/>
        </w:rPr>
        <w:t xml:space="preserve"> EL 04 DE MAYO </w:t>
      </w:r>
      <w:smartTag w:uri="urn:schemas-microsoft-com:office:smarttags" w:element="metricconverter">
        <w:smartTagPr>
          <w:attr w:name="ProductID" w:val="2017 A"/>
        </w:smartTagPr>
        <w:r>
          <w:rPr>
            <w:rFonts w:ascii="BRADDON" w:hAnsi="BRADDON"/>
            <w:sz w:val="36"/>
            <w:szCs w:val="36"/>
          </w:rPr>
          <w:t>2017 A</w:t>
        </w:r>
      </w:smartTag>
      <w:r>
        <w:rPr>
          <w:rFonts w:ascii="BRADDON" w:hAnsi="BRADDON"/>
          <w:sz w:val="36"/>
          <w:szCs w:val="36"/>
        </w:rPr>
        <w:t xml:space="preserve"> LAS 22,06 HS</w:t>
      </w:r>
    </w:p>
    <w:p w:rsidR="00AB3F69" w:rsidRDefault="00AB3F69">
      <w:pPr>
        <w:rPr>
          <w:rFonts w:ascii="BRADDON" w:hAnsi="BRADDON"/>
          <w:sz w:val="36"/>
          <w:szCs w:val="36"/>
        </w:rPr>
      </w:pPr>
    </w:p>
    <w:p w:rsidR="00AB3F69" w:rsidRDefault="00AB3F69">
      <w:pPr>
        <w:rPr>
          <w:rFonts w:ascii="BRADDON" w:hAnsi="BRADDON"/>
          <w:sz w:val="36"/>
          <w:szCs w:val="36"/>
        </w:rPr>
      </w:pPr>
      <w:r>
        <w:rPr>
          <w:rFonts w:ascii="BRADDON" w:hAnsi="BRADDON"/>
          <w:sz w:val="36"/>
          <w:szCs w:val="36"/>
        </w:rPr>
        <w:t>PRECIO: USD 2.580.-  (El pago debe hacerse en Dólares)</w:t>
      </w:r>
    </w:p>
    <w:p w:rsidR="00AB3F69" w:rsidRDefault="00AB3F69">
      <w:pPr>
        <w:rPr>
          <w:rFonts w:ascii="BRADDON" w:hAnsi="BRADDON"/>
          <w:sz w:val="36"/>
          <w:szCs w:val="36"/>
        </w:rPr>
      </w:pPr>
      <w:r>
        <w:rPr>
          <w:noProof/>
          <w:lang w:val="en-US"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margin-left:395.65pt;margin-top:8.3pt;width:116pt;height:83pt;rotation:-131143fd;z-index:-251655680" wrapcoords="16583 3308 9894 4476 5853 5254 5017 7395 4320 8757 4041 11092 7665 12259 11148 12454 4181 14205 4181 15178 2230 15178 975 16151 975 18097 -279 21211 -279 21405 279 21405 836 21211 15190 15762 16165 15762 20903 13427 20903 12843 21879 9924 21043 9730 11148 9341 16305 6811 16305 6422 17280 3308 16583 3308" adj="8239" fillcolor="red" strokecolor="red">
            <v:shadow color="#868686"/>
            <v:textpath style="font-family:&quot;FELIZ&quot;;font-style:italic;v-text-kern:t" trim="t" fitpath="t" string="Cupos&#10;Limitados"/>
            <w10:wrap type="through"/>
          </v:shape>
        </w:pict>
      </w:r>
      <w:r>
        <w:rPr>
          <w:rFonts w:ascii="BRADDON" w:hAnsi="BRADDON"/>
          <w:sz w:val="36"/>
          <w:szCs w:val="36"/>
        </w:rPr>
        <w:t xml:space="preserve"> Tarjetas de Crédito Consultar</w:t>
      </w:r>
    </w:p>
    <w:p w:rsidR="00AB3F69" w:rsidRDefault="00AB3F69">
      <w:pPr>
        <w:rPr>
          <w:rFonts w:ascii="BRADDON" w:hAnsi="BRADDON"/>
          <w:sz w:val="36"/>
          <w:szCs w:val="36"/>
        </w:rPr>
      </w:pPr>
    </w:p>
    <w:p w:rsidR="00AB3F69" w:rsidRDefault="00AB3F69">
      <w:pPr>
        <w:rPr>
          <w:rFonts w:ascii="BRADDON" w:hAnsi="BRADDON"/>
          <w:sz w:val="36"/>
          <w:szCs w:val="36"/>
        </w:rPr>
      </w:pPr>
      <w:r w:rsidRPr="00F42B89">
        <w:rPr>
          <w:rFonts w:ascii="BRADDON" w:hAnsi="BRADDON"/>
          <w:sz w:val="36"/>
          <w:szCs w:val="36"/>
          <w:u w:val="single"/>
        </w:rPr>
        <w:t>FORMA DE PAGO</w:t>
      </w:r>
      <w:r>
        <w:rPr>
          <w:rFonts w:ascii="BRADDON" w:hAnsi="BRADDON"/>
          <w:sz w:val="36"/>
          <w:szCs w:val="36"/>
        </w:rPr>
        <w:t>: USD1000 AL RESERVAR</w:t>
      </w:r>
    </w:p>
    <w:p w:rsidR="00AB3F69" w:rsidRDefault="00AB3F69" w:rsidP="00513CA7">
      <w:pPr>
        <w:ind w:left="2124"/>
        <w:rPr>
          <w:rFonts w:ascii="BRADDON" w:hAnsi="BRADDON"/>
          <w:sz w:val="36"/>
          <w:szCs w:val="36"/>
        </w:rPr>
      </w:pPr>
      <w:r>
        <w:rPr>
          <w:rFonts w:ascii="BRADDON" w:hAnsi="BRADDON"/>
          <w:sz w:val="36"/>
          <w:szCs w:val="36"/>
        </w:rPr>
        <w:t xml:space="preserve">      USD1000 AL 27/01/2017</w:t>
      </w:r>
    </w:p>
    <w:p w:rsidR="00AB3F69" w:rsidRDefault="00AB3F69" w:rsidP="00513CA7">
      <w:pPr>
        <w:ind w:left="2124"/>
        <w:rPr>
          <w:rFonts w:ascii="BRADDON" w:hAnsi="BRADDON"/>
          <w:sz w:val="36"/>
          <w:szCs w:val="36"/>
        </w:rPr>
      </w:pPr>
      <w:r>
        <w:rPr>
          <w:rFonts w:ascii="BRADDON" w:hAnsi="BRADDON"/>
          <w:sz w:val="36"/>
          <w:szCs w:val="36"/>
        </w:rPr>
        <w:t xml:space="preserve">     SALDO AL 03/03/2017</w:t>
      </w:r>
    </w:p>
    <w:p w:rsidR="00AB3F69" w:rsidRPr="00513CA7" w:rsidRDefault="00AB3F69">
      <w:pPr>
        <w:rPr>
          <w:rFonts w:ascii="BRADDON" w:hAnsi="BRADDON"/>
          <w:sz w:val="16"/>
          <w:szCs w:val="16"/>
        </w:rPr>
      </w:pPr>
    </w:p>
    <w:p w:rsidR="00AB3F69" w:rsidRDefault="00AB3F69" w:rsidP="00CB1FD3">
      <w:pPr>
        <w:spacing w:line="360" w:lineRule="auto"/>
        <w:jc w:val="both"/>
        <w:outlineLvl w:val="0"/>
        <w:rPr>
          <w:rFonts w:ascii="BRADDON" w:hAnsi="BRADDON"/>
          <w:sz w:val="36"/>
          <w:szCs w:val="36"/>
        </w:rPr>
      </w:pPr>
      <w:r w:rsidRPr="00CB1FD3">
        <w:rPr>
          <w:rFonts w:ascii="BRADDON" w:hAnsi="BRADDON"/>
          <w:b/>
          <w:sz w:val="36"/>
          <w:szCs w:val="36"/>
        </w:rPr>
        <w:t xml:space="preserve">CONSULTAS Y RESERVAS DEL </w:t>
      </w:r>
      <w:r>
        <w:rPr>
          <w:rFonts w:ascii="BRADDON" w:hAnsi="BRADDON"/>
          <w:b/>
          <w:sz w:val="36"/>
          <w:szCs w:val="36"/>
          <w:highlight w:val="yellow"/>
          <w:u w:val="single"/>
        </w:rPr>
        <w:t>17</w:t>
      </w:r>
      <w:r w:rsidRPr="00F42B89">
        <w:rPr>
          <w:rFonts w:ascii="BRADDON" w:hAnsi="BRADDON"/>
          <w:b/>
          <w:sz w:val="36"/>
          <w:szCs w:val="36"/>
          <w:highlight w:val="yellow"/>
          <w:u w:val="single"/>
        </w:rPr>
        <w:t>/</w:t>
      </w:r>
      <w:r>
        <w:rPr>
          <w:rFonts w:ascii="BRADDON" w:hAnsi="BRADDON"/>
          <w:b/>
          <w:sz w:val="36"/>
          <w:szCs w:val="36"/>
          <w:highlight w:val="yellow"/>
          <w:u w:val="single"/>
        </w:rPr>
        <w:t>10</w:t>
      </w:r>
      <w:r w:rsidRPr="00F42B89">
        <w:rPr>
          <w:rFonts w:ascii="BRADDON" w:hAnsi="BRADDON"/>
          <w:b/>
          <w:sz w:val="36"/>
          <w:szCs w:val="36"/>
          <w:highlight w:val="yellow"/>
          <w:u w:val="single"/>
        </w:rPr>
        <w:t xml:space="preserve"> AL </w:t>
      </w:r>
      <w:r>
        <w:rPr>
          <w:rFonts w:ascii="BRADDON" w:hAnsi="BRADDON"/>
          <w:b/>
          <w:sz w:val="36"/>
          <w:szCs w:val="36"/>
          <w:highlight w:val="yellow"/>
          <w:u w:val="single"/>
        </w:rPr>
        <w:t>26</w:t>
      </w:r>
      <w:r w:rsidRPr="00F42B89">
        <w:rPr>
          <w:rFonts w:ascii="BRADDON" w:hAnsi="BRADDON"/>
          <w:b/>
          <w:sz w:val="36"/>
          <w:szCs w:val="36"/>
          <w:highlight w:val="yellow"/>
          <w:u w:val="single"/>
        </w:rPr>
        <w:t>/</w:t>
      </w:r>
      <w:r>
        <w:rPr>
          <w:rFonts w:ascii="BRADDON" w:hAnsi="BRADDON"/>
          <w:b/>
          <w:sz w:val="36"/>
          <w:szCs w:val="36"/>
          <w:highlight w:val="yellow"/>
          <w:u w:val="single"/>
        </w:rPr>
        <w:t>10</w:t>
      </w:r>
      <w:r w:rsidRPr="00F42B89">
        <w:rPr>
          <w:rFonts w:ascii="BRADDON" w:hAnsi="BRADDON"/>
          <w:b/>
          <w:sz w:val="36"/>
          <w:szCs w:val="36"/>
          <w:highlight w:val="yellow"/>
          <w:u w:val="single"/>
        </w:rPr>
        <w:t>/201</w:t>
      </w:r>
      <w:r>
        <w:rPr>
          <w:rFonts w:ascii="BRADDON" w:hAnsi="BRADDON"/>
          <w:b/>
          <w:sz w:val="36"/>
          <w:szCs w:val="36"/>
          <w:u w:val="single"/>
        </w:rPr>
        <w:t>7</w:t>
      </w:r>
      <w:r>
        <w:rPr>
          <w:rFonts w:ascii="BRADDON" w:hAnsi="BRADDON"/>
          <w:sz w:val="36"/>
          <w:szCs w:val="36"/>
        </w:rPr>
        <w:t xml:space="preserve"> </w:t>
      </w:r>
    </w:p>
    <w:p w:rsidR="00AB3F69" w:rsidRPr="00CB1FD3" w:rsidRDefault="00AB3F69" w:rsidP="00CB1FD3">
      <w:pPr>
        <w:spacing w:line="360" w:lineRule="auto"/>
        <w:jc w:val="both"/>
        <w:outlineLvl w:val="0"/>
        <w:rPr>
          <w:rFonts w:ascii="Arial" w:hAnsi="Arial" w:cs="Arial"/>
        </w:rPr>
      </w:pPr>
      <w:r>
        <w:rPr>
          <w:rFonts w:ascii="BRADDON" w:hAnsi="BRADDON"/>
          <w:b/>
          <w:sz w:val="36"/>
          <w:szCs w:val="36"/>
        </w:rPr>
        <w:t>de</w:t>
      </w:r>
      <w:r w:rsidRPr="00915AA3">
        <w:rPr>
          <w:b/>
          <w:sz w:val="22"/>
          <w:szCs w:val="22"/>
        </w:rPr>
        <w:t xml:space="preserve"> </w:t>
      </w:r>
      <w:r w:rsidRPr="003243F0">
        <w:rPr>
          <w:rFonts w:ascii="BRADDON" w:hAnsi="BRADDON"/>
          <w:b/>
          <w:sz w:val="32"/>
          <w:szCs w:val="32"/>
        </w:rPr>
        <w:t xml:space="preserve">LUNES A </w:t>
      </w:r>
      <w:r w:rsidRPr="00CB1FD3">
        <w:rPr>
          <w:rFonts w:ascii="BRADDON" w:hAnsi="BRADDON"/>
          <w:b/>
          <w:sz w:val="36"/>
          <w:szCs w:val="36"/>
        </w:rPr>
        <w:t xml:space="preserve">VIERNES EN EL HORARIO DE </w:t>
      </w:r>
      <w:smartTag w:uri="urn:schemas-microsoft-com:office:smarttags" w:element="metricconverter">
        <w:smartTagPr>
          <w:attr w:name="ProductID" w:val="11.30 A"/>
        </w:smartTagPr>
        <w:r w:rsidRPr="00CB1FD3">
          <w:rPr>
            <w:rFonts w:ascii="BRADDON" w:hAnsi="BRADDON"/>
            <w:b/>
            <w:sz w:val="36"/>
            <w:szCs w:val="36"/>
          </w:rPr>
          <w:t>11.30 A</w:t>
        </w:r>
      </w:smartTag>
      <w:r w:rsidRPr="00CB1FD3">
        <w:rPr>
          <w:rFonts w:ascii="BRADDON" w:hAnsi="BRADDON"/>
          <w:b/>
          <w:sz w:val="36"/>
          <w:szCs w:val="36"/>
        </w:rPr>
        <w:t xml:space="preserve"> 16.30 HS. MONTEVIDEO 182 </w:t>
      </w:r>
      <w:r>
        <w:rPr>
          <w:rFonts w:ascii="BRADDON" w:hAnsi="BRADDON"/>
          <w:b/>
          <w:sz w:val="36"/>
          <w:szCs w:val="36"/>
        </w:rPr>
        <w:t xml:space="preserve"> - </w:t>
      </w:r>
      <w:r>
        <w:rPr>
          <w:noProof/>
          <w:lang w:val="en-US" w:eastAsia="en-US"/>
        </w:rPr>
        <w:pict>
          <v:shape id="_x0000_s1032" type="#_x0000_t75" style="position:absolute;left:0;text-align:left;margin-left:80.55pt;margin-top:63.85pt;width:365.25pt;height:45.75pt;z-index:-251661824;mso-position-horizontal-relative:text;mso-position-vertical-relative:text" wrapcoords="19249 708 2484 1770 -44 2479 -44 11331 1863 12039 18894 12039 1020 14518 754 15580 1064 17705 976 19830 20358 19830 20358 17705 20536 17705 20536 15580 20314 12039 20669 12039 21467 8144 21467 4603 20536 1062 19959 708 19249 708">
            <v:imagedata r:id="rId9" o:title=""/>
            <w10:wrap type="through"/>
          </v:shape>
        </w:pict>
      </w:r>
      <w:r w:rsidRPr="00CB1FD3">
        <w:rPr>
          <w:rFonts w:ascii="BRADDON" w:hAnsi="BRADDON"/>
          <w:b/>
          <w:sz w:val="36"/>
          <w:szCs w:val="36"/>
          <w:lang w:val="es-ES"/>
        </w:rPr>
        <w:t xml:space="preserve">TE: 4371-3337 / 4372-2119 INT. 109 y 117 </w:t>
      </w:r>
    </w:p>
    <w:sectPr w:rsidR="00AB3F69" w:rsidRPr="00CB1FD3" w:rsidSect="00586F9C">
      <w:pgSz w:w="11906" w:h="16838"/>
      <w:pgMar w:top="1134"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V Boli">
    <w:charset w:val="00"/>
    <w:family w:val="auto"/>
    <w:pitch w:val="variable"/>
    <w:sig w:usb0="00000003" w:usb1="00000000" w:usb2="00000100" w:usb3="00000000" w:csb0="00000001" w:csb1="00000000"/>
  </w:font>
  <w:font w:name="BRADDON">
    <w:altName w:val="Times New Roman"/>
    <w:panose1 w:val="00000400000000000000"/>
    <w:charset w:val="00"/>
    <w:family w:val="auto"/>
    <w:pitch w:val="variable"/>
    <w:sig w:usb0="80000027" w:usb1="10000040" w:usb2="00000000" w:usb3="00000000" w:csb0="8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isplayBackgroundShape/>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3EC7"/>
    <w:rsid w:val="00133EC7"/>
    <w:rsid w:val="00141D6D"/>
    <w:rsid w:val="002077B0"/>
    <w:rsid w:val="00276C1B"/>
    <w:rsid w:val="00323D50"/>
    <w:rsid w:val="003243F0"/>
    <w:rsid w:val="0035042C"/>
    <w:rsid w:val="003B57BE"/>
    <w:rsid w:val="00510566"/>
    <w:rsid w:val="00513CA7"/>
    <w:rsid w:val="00571D8C"/>
    <w:rsid w:val="00586F9C"/>
    <w:rsid w:val="005C21F6"/>
    <w:rsid w:val="005D3E0A"/>
    <w:rsid w:val="00791DF6"/>
    <w:rsid w:val="00915AA3"/>
    <w:rsid w:val="00AB3F69"/>
    <w:rsid w:val="00B12572"/>
    <w:rsid w:val="00C27278"/>
    <w:rsid w:val="00CB1FD3"/>
    <w:rsid w:val="00CD2D1F"/>
    <w:rsid w:val="00D23CF2"/>
    <w:rsid w:val="00D40354"/>
    <w:rsid w:val="00E03D76"/>
    <w:rsid w:val="00E75B7A"/>
    <w:rsid w:val="00EA719F"/>
    <w:rsid w:val="00F42B89"/>
    <w:rsid w:val="00F53DD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1F6"/>
    <w:rPr>
      <w:sz w:val="24"/>
      <w:szCs w:val="24"/>
      <w:lang w:val="es-ES_tradnl" w:eastAsia="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B1FD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84</Words>
  <Characters>463</Characters>
  <Application>Microsoft Office Outlook</Application>
  <DocSecurity>0</DocSecurity>
  <Lines>0</Lines>
  <Paragraphs>0</Paragraphs>
  <ScaleCrop>false</ScaleCrop>
  <Company>Windows 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user517</dc:creator>
  <cp:keywords/>
  <dc:description/>
  <cp:lastModifiedBy>user517</cp:lastModifiedBy>
  <cp:revision>2</cp:revision>
  <cp:lastPrinted>2016-10-12T18:00:00Z</cp:lastPrinted>
  <dcterms:created xsi:type="dcterms:W3CDTF">2016-10-12T18:49:00Z</dcterms:created>
  <dcterms:modified xsi:type="dcterms:W3CDTF">2016-10-12T18:49:00Z</dcterms:modified>
</cp:coreProperties>
</file>